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8A" w:rsidRDefault="00EF6C8A" w:rsidP="00FF26C1">
      <w:pPr>
        <w:shd w:val="clear" w:color="auto" w:fill="FFFFFF"/>
        <w:jc w:val="center"/>
        <w:rPr>
          <w:b/>
          <w:color w:val="000000"/>
          <w:spacing w:val="-2"/>
        </w:rPr>
      </w:pPr>
      <w:r>
        <w:rPr>
          <w:b/>
          <w:color w:val="000000"/>
          <w:spacing w:val="-2"/>
        </w:rPr>
        <w:t>Министерство образования Республики Башкортостан</w:t>
      </w: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center"/>
        <w:rPr>
          <w:rStyle w:val="apple-converted-space"/>
          <w:bCs/>
        </w:rPr>
      </w:pPr>
      <w:r>
        <w:rPr>
          <w:rStyle w:val="apple-converted-space"/>
          <w:b/>
          <w:color w:val="000000"/>
        </w:rPr>
        <w:t xml:space="preserve">Государственное бюджетное профессиональное образовательное учреждение </w:t>
      </w: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center"/>
        <w:rPr>
          <w:rStyle w:val="apple-converted-space"/>
          <w:b/>
          <w:bCs/>
          <w:color w:val="000000"/>
        </w:rPr>
      </w:pPr>
      <w:r>
        <w:rPr>
          <w:rStyle w:val="apple-converted-space"/>
          <w:b/>
          <w:color w:val="000000"/>
        </w:rPr>
        <w:t>Башкирский сельскохозяйственный профессиональный  колледж</w:t>
      </w: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center"/>
        <w:rPr>
          <w:rStyle w:val="apple-converted-space"/>
          <w:rFonts w:ascii="Verdana" w:hAnsi="Verdana"/>
          <w:b/>
          <w:bCs/>
          <w:color w:val="000000"/>
          <w:sz w:val="16"/>
          <w:szCs w:val="16"/>
        </w:rPr>
      </w:pP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center"/>
        <w:rPr>
          <w:rStyle w:val="apple-converted-space"/>
          <w:b/>
          <w:bCs/>
          <w:color w:val="000000"/>
        </w:rPr>
      </w:pP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ind w:left="-567" w:firstLine="567"/>
        <w:rPr>
          <w:rStyle w:val="apple-converted-space"/>
          <w:bCs/>
          <w:color w:val="000000"/>
        </w:rPr>
      </w:pPr>
      <w:r>
        <w:rPr>
          <w:rStyle w:val="apple-converted-space"/>
          <w:color w:val="000000"/>
        </w:rPr>
        <w:t xml:space="preserve">      Рассмотрено                                                                                              Утверждаю </w:t>
      </w: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rPr>
          <w:rStyle w:val="apple-converted-space"/>
          <w:bCs/>
          <w:color w:val="000000"/>
        </w:rPr>
      </w:pPr>
      <w:r>
        <w:rPr>
          <w:rStyle w:val="apple-converted-space"/>
          <w:color w:val="000000"/>
        </w:rPr>
        <w:t>на заседании педагогического  совета                                       Директор ГБПОУ БСХПК</w:t>
      </w:r>
    </w:p>
    <w:p w:rsidR="00EF6C8A" w:rsidRDefault="00EF6C8A" w:rsidP="00FF26C1">
      <w:pPr>
        <w:pStyle w:val="NormalWeb"/>
        <w:shd w:val="clear" w:color="auto" w:fill="FFFFFF"/>
        <w:spacing w:before="0" w:beforeAutospacing="0" w:after="0" w:afterAutospacing="0"/>
        <w:rPr>
          <w:rStyle w:val="apple-converted-space"/>
          <w:bCs/>
          <w:color w:val="000000"/>
        </w:rPr>
      </w:pPr>
      <w:r>
        <w:rPr>
          <w:rStyle w:val="apple-converted-space"/>
          <w:color w:val="000000"/>
        </w:rPr>
        <w:t xml:space="preserve"> «21»ноября 2016                                                                           _________Хайруллин В.Г.</w:t>
      </w:r>
    </w:p>
    <w:p w:rsidR="00EF6C8A" w:rsidRDefault="00EF6C8A" w:rsidP="00FF26C1">
      <w:pPr>
        <w:pStyle w:val="NormalWeb"/>
        <w:shd w:val="clear" w:color="auto" w:fill="FFFFFF"/>
        <w:tabs>
          <w:tab w:val="left" w:pos="6015"/>
          <w:tab w:val="right" w:pos="9355"/>
        </w:tabs>
        <w:spacing w:before="0" w:beforeAutospacing="0" w:after="0" w:afterAutospacing="0"/>
        <w:ind w:left="-567" w:firstLine="567"/>
        <w:rPr>
          <w:rStyle w:val="apple-converted-space"/>
          <w:b/>
          <w:bCs/>
          <w:color w:val="000000"/>
        </w:rPr>
      </w:pPr>
      <w:r>
        <w:rPr>
          <w:rStyle w:val="apple-converted-space"/>
          <w:color w:val="000000"/>
        </w:rPr>
        <w:tab/>
        <w:t xml:space="preserve">      «21»ноября 2016                                                                                  </w:t>
      </w:r>
    </w:p>
    <w:p w:rsidR="00EF6C8A" w:rsidRDefault="00EF6C8A" w:rsidP="00FF26C1">
      <w:pPr>
        <w:pStyle w:val="Default"/>
        <w:spacing w:line="276" w:lineRule="auto"/>
      </w:pPr>
      <w:r>
        <w:rPr>
          <w:rStyle w:val="apple-converted-space"/>
        </w:rPr>
        <w:t xml:space="preserve">       </w:t>
      </w:r>
      <w:r>
        <w:t>Принято</w:t>
      </w:r>
    </w:p>
    <w:p w:rsidR="00EF6C8A" w:rsidRDefault="00EF6C8A" w:rsidP="00FF26C1">
      <w:pPr>
        <w:pStyle w:val="Default"/>
        <w:spacing w:line="276" w:lineRule="auto"/>
      </w:pPr>
      <w:r>
        <w:rPr>
          <w:rStyle w:val="apple-converted-space"/>
        </w:rPr>
        <w:t xml:space="preserve"> </w:t>
      </w:r>
      <w:r>
        <w:t xml:space="preserve">Решением Общего собрания                                                                                                               работников   и обучающихся         </w:t>
      </w:r>
    </w:p>
    <w:p w:rsidR="00EF6C8A" w:rsidRDefault="00EF6C8A" w:rsidP="00FF26C1">
      <w:pPr>
        <w:pStyle w:val="Default"/>
        <w:spacing w:line="276" w:lineRule="auto"/>
      </w:pPr>
      <w:r>
        <w:t xml:space="preserve">Протокол № 1от «21»ноября </w:t>
      </w:r>
      <w:r>
        <w:rPr>
          <w:rStyle w:val="apple-converted-space"/>
        </w:rPr>
        <w:t>2016г</w:t>
      </w:r>
      <w:r>
        <w:t xml:space="preserve">                  </w:t>
      </w:r>
    </w:p>
    <w:p w:rsidR="00EF6C8A" w:rsidRDefault="00EF6C8A" w:rsidP="00FF26C1">
      <w:pPr>
        <w:pStyle w:val="Default"/>
        <w:spacing w:line="276" w:lineRule="auto"/>
      </w:pPr>
      <w:r>
        <w:t xml:space="preserve">                                                                        </w:t>
      </w:r>
    </w:p>
    <w:p w:rsidR="00EF6C8A" w:rsidRDefault="00EF6C8A" w:rsidP="00FF26C1">
      <w:pPr>
        <w:pStyle w:val="Default"/>
        <w:spacing w:line="276" w:lineRule="auto"/>
      </w:pPr>
      <w:r>
        <w:t xml:space="preserve">          </w:t>
      </w:r>
    </w:p>
    <w:p w:rsidR="00EF6C8A" w:rsidRPr="00FF26C1" w:rsidRDefault="00EF6C8A" w:rsidP="00FF26C1">
      <w:pPr>
        <w:pStyle w:val="NormalWeb"/>
        <w:shd w:val="clear" w:color="auto" w:fill="FFFFFF"/>
        <w:tabs>
          <w:tab w:val="left" w:pos="6015"/>
          <w:tab w:val="right" w:pos="9355"/>
        </w:tabs>
        <w:spacing w:before="0" w:beforeAutospacing="0" w:after="0" w:afterAutospacing="0"/>
        <w:ind w:left="142" w:firstLine="567"/>
        <w:rPr>
          <w:b/>
        </w:rPr>
      </w:pPr>
      <w:r w:rsidRPr="00FF26C1">
        <w:rPr>
          <w:rStyle w:val="apple-converted-space"/>
          <w:color w:val="000000"/>
        </w:rPr>
        <w:t xml:space="preserve">                                        </w:t>
      </w:r>
      <w:r>
        <w:rPr>
          <w:rStyle w:val="apple-converted-space"/>
          <w:color w:val="000000"/>
        </w:rPr>
        <w:t xml:space="preserve">                       </w:t>
      </w:r>
      <w:r w:rsidRPr="00FF26C1">
        <w:rPr>
          <w:rStyle w:val="apple-converted-space"/>
          <w:color w:val="000000"/>
        </w:rPr>
        <w:t xml:space="preserve"> </w:t>
      </w:r>
      <w:r w:rsidRPr="00FF26C1">
        <w:rPr>
          <w:b/>
        </w:rPr>
        <w:t>Положение</w:t>
      </w:r>
    </w:p>
    <w:p w:rsidR="00EF6C8A" w:rsidRPr="00FF26C1" w:rsidRDefault="00EF6C8A" w:rsidP="00FF26C1">
      <w:pPr>
        <w:ind w:left="142"/>
        <w:jc w:val="center"/>
        <w:rPr>
          <w:b/>
          <w:bCs/>
        </w:rPr>
      </w:pPr>
      <w:r w:rsidRPr="00FF26C1">
        <w:rPr>
          <w:b/>
          <w:bCs/>
        </w:rPr>
        <w:t>об общежитии</w:t>
      </w:r>
    </w:p>
    <w:p w:rsidR="00EF6C8A" w:rsidRPr="00FF26C1" w:rsidRDefault="00EF6C8A" w:rsidP="00FF26C1">
      <w:pPr>
        <w:ind w:left="142"/>
        <w:jc w:val="center"/>
        <w:rPr>
          <w:b/>
          <w:bCs/>
        </w:rPr>
      </w:pPr>
      <w:r w:rsidRPr="00FF26C1">
        <w:rPr>
          <w:b/>
          <w:bCs/>
        </w:rPr>
        <w:t xml:space="preserve">ГБПОУ </w:t>
      </w:r>
      <w:r w:rsidRPr="00FF26C1">
        <w:rPr>
          <w:rStyle w:val="apple-converted-space"/>
          <w:b/>
          <w:color w:val="000000"/>
        </w:rPr>
        <w:t>Башкирский сельскохозяйственный профессиональный  колледж</w:t>
      </w:r>
    </w:p>
    <w:p w:rsidR="00EF6C8A" w:rsidRPr="00FF26C1" w:rsidRDefault="00EF6C8A" w:rsidP="00FF26C1">
      <w:pPr>
        <w:pStyle w:val="Default"/>
        <w:ind w:left="142"/>
      </w:pPr>
    </w:p>
    <w:p w:rsidR="00EF6C8A" w:rsidRPr="00FF26C1" w:rsidRDefault="00EF6C8A" w:rsidP="00FF26C1">
      <w:pPr>
        <w:pStyle w:val="ListParagraph"/>
        <w:numPr>
          <w:ilvl w:val="0"/>
          <w:numId w:val="1"/>
        </w:numPr>
        <w:ind w:left="142"/>
        <w:jc w:val="center"/>
      </w:pPr>
      <w:r w:rsidRPr="00FF26C1">
        <w:t>Общие положения</w:t>
      </w:r>
    </w:p>
    <w:p w:rsidR="00EF6C8A" w:rsidRPr="00FF26C1" w:rsidRDefault="00EF6C8A" w:rsidP="00FF26C1">
      <w:pPr>
        <w:pStyle w:val="ListParagraph"/>
        <w:ind w:left="142"/>
        <w:jc w:val="both"/>
      </w:pPr>
    </w:p>
    <w:p w:rsidR="00EF6C8A" w:rsidRPr="00FF26C1" w:rsidRDefault="00EF6C8A" w:rsidP="00FF26C1">
      <w:pPr>
        <w:pStyle w:val="ListParagraph"/>
        <w:numPr>
          <w:ilvl w:val="1"/>
          <w:numId w:val="1"/>
        </w:numPr>
        <w:ind w:left="142" w:firstLine="567"/>
        <w:jc w:val="both"/>
      </w:pPr>
      <w:r w:rsidRPr="00FF26C1">
        <w:t xml:space="preserve">Общежитие ГБПОУ </w:t>
      </w:r>
      <w:r w:rsidRPr="00FF26C1">
        <w:rPr>
          <w:rStyle w:val="apple-converted-space"/>
          <w:color w:val="000000"/>
        </w:rPr>
        <w:t>Башкирский сельскохозяйственный профессиональный  колледж</w:t>
      </w:r>
      <w:r w:rsidRPr="00FF26C1">
        <w:t xml:space="preserve"> далее- Колледж) предназначено для временного проживания и размещения:</w:t>
      </w:r>
    </w:p>
    <w:p w:rsidR="00EF6C8A" w:rsidRPr="00FF26C1" w:rsidRDefault="00EF6C8A" w:rsidP="00FF26C1">
      <w:pPr>
        <w:pStyle w:val="ListParagraph"/>
        <w:ind w:left="142"/>
        <w:jc w:val="both"/>
      </w:pPr>
      <w:r w:rsidRPr="00FF26C1">
        <w:t>- на период обучения иногородних обучающихся, по очной форме обучения;</w:t>
      </w:r>
    </w:p>
    <w:p w:rsidR="00EF6C8A" w:rsidRPr="00FF26C1" w:rsidRDefault="00EF6C8A" w:rsidP="00FF26C1">
      <w:pPr>
        <w:pStyle w:val="ListParagraph"/>
        <w:ind w:left="709"/>
        <w:jc w:val="both"/>
      </w:pPr>
      <w:r w:rsidRPr="00FF26C1">
        <w:t>1.2. Общежитие колледжа в своей деятельности руководствуется жилищным законодательством Российской Федерации, законодательством в области образования, настоящим положением, Уставом и иными локальными актами Колледжа</w:t>
      </w:r>
    </w:p>
    <w:p w:rsidR="00EF6C8A" w:rsidRPr="00FF26C1" w:rsidRDefault="00EF6C8A" w:rsidP="00FF26C1">
      <w:pPr>
        <w:ind w:left="142" w:firstLine="540"/>
        <w:jc w:val="both"/>
      </w:pPr>
    </w:p>
    <w:p w:rsidR="00EF6C8A" w:rsidRPr="00FF26C1" w:rsidRDefault="00EF6C8A" w:rsidP="00FF26C1">
      <w:pPr>
        <w:ind w:left="142" w:firstLine="540"/>
        <w:jc w:val="center"/>
      </w:pPr>
      <w:r w:rsidRPr="00FF26C1">
        <w:t>2. Цели и задачи</w:t>
      </w:r>
    </w:p>
    <w:p w:rsidR="00EF6C8A" w:rsidRPr="00FF26C1" w:rsidRDefault="00EF6C8A" w:rsidP="00FF26C1">
      <w:pPr>
        <w:ind w:left="142" w:firstLine="540"/>
        <w:jc w:val="both"/>
      </w:pPr>
      <w:r w:rsidRPr="00FF26C1">
        <w:t>2.1.Обеспечение жильем иногородних обучающихся.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>2.2.Организация и контроль самоподготовки обучающихся.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>2.3.Организация досуга проживающих в общежитии, проведение тематических вечеров, вечеров отдыха, бесед на актуальные темы.</w:t>
      </w:r>
    </w:p>
    <w:p w:rsidR="00EF6C8A" w:rsidRPr="00FF26C1" w:rsidRDefault="00EF6C8A" w:rsidP="00FF26C1">
      <w:pPr>
        <w:ind w:left="142" w:firstLine="540"/>
        <w:jc w:val="both"/>
      </w:pPr>
      <w:r w:rsidRPr="00FF26C1">
        <w:t>2.4. Организация воспитательной работы в общежитии.</w:t>
      </w:r>
    </w:p>
    <w:p w:rsidR="00EF6C8A" w:rsidRPr="00FF26C1" w:rsidRDefault="00EF6C8A" w:rsidP="00FF26C1">
      <w:pPr>
        <w:ind w:left="142" w:firstLine="540"/>
        <w:jc w:val="both"/>
      </w:pPr>
      <w:r w:rsidRPr="00FF26C1">
        <w:t>2.5.Организация спортивной жизни общежития, проведение спортивных соревнований, турниров.</w:t>
      </w:r>
    </w:p>
    <w:p w:rsidR="00EF6C8A" w:rsidRPr="00FF26C1" w:rsidRDefault="00EF6C8A" w:rsidP="00FF26C1">
      <w:pPr>
        <w:tabs>
          <w:tab w:val="left" w:pos="3800"/>
        </w:tabs>
        <w:ind w:left="142" w:firstLine="540"/>
        <w:jc w:val="center"/>
      </w:pPr>
      <w:r w:rsidRPr="00FF26C1">
        <w:t>3. Функции (обязанности)</w:t>
      </w:r>
    </w:p>
    <w:p w:rsidR="00EF6C8A" w:rsidRPr="00FF26C1" w:rsidRDefault="00EF6C8A" w:rsidP="00FF26C1">
      <w:pPr>
        <w:ind w:left="142" w:firstLine="540"/>
        <w:jc w:val="both"/>
      </w:pPr>
      <w:r w:rsidRPr="00FF26C1">
        <w:t>С целью координации деятельности обучающихся, проживающих в общежитии, улучшения условий их быта, развития навыков самоуправления в общежитии р</w:t>
      </w:r>
      <w:r>
        <w:t>аботают Студенческий совет общежития.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>Совет общежития является по статусу высшим органом самоуправления жильцов общежития.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>3.1. Учебный сектор – организует  и контролирует самоподготовку обучающихся, следит за успеваемостью и посещаемостью занятий.</w:t>
      </w:r>
    </w:p>
    <w:p w:rsidR="00EF6C8A" w:rsidRPr="00FF26C1" w:rsidRDefault="00EF6C8A" w:rsidP="00FF26C1">
      <w:pPr>
        <w:ind w:left="142" w:firstLine="540"/>
        <w:jc w:val="both"/>
      </w:pPr>
      <w:r w:rsidRPr="00FF26C1">
        <w:t>3.2.Бытовой сектор – контролирует соблюдение правил гигиены жилища и бытовых помещений, выполнение режима труда и отдыха, наличие у проживающих предметов личной гигиены, организует дежурство и уборку территории общежития, контролирует посещение проживающих родственниками и друзьями.</w:t>
      </w:r>
    </w:p>
    <w:p w:rsidR="00EF6C8A" w:rsidRPr="00FF26C1" w:rsidRDefault="00EF6C8A" w:rsidP="00FF26C1">
      <w:pPr>
        <w:ind w:left="142" w:firstLine="540"/>
        <w:jc w:val="both"/>
      </w:pPr>
      <w:r w:rsidRPr="00FF26C1">
        <w:t>3.3.Культурно-массовый сектор – организует досуг проживающих в общежитии, контролирует и организует работу кружков и секций, просмотр телепередач, организует и проводит тематические вечера, вечера отдыха, беседы на актуальные темы.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3.4. Спортивный сектор – организует спортивную жизнь общежития, посещение спортивных кружков и секций, проведение спортивных соревнований, турниров. </w:t>
      </w:r>
    </w:p>
    <w:p w:rsidR="00EF6C8A" w:rsidRPr="00FF26C1" w:rsidRDefault="00EF6C8A" w:rsidP="00FF26C1">
      <w:pPr>
        <w:ind w:left="142" w:firstLine="540"/>
        <w:jc w:val="both"/>
      </w:pPr>
      <w:r w:rsidRPr="00FF26C1">
        <w:t>3.5. Сектор гражданской обороны и чрезвычайных ситуаций осуществляет контроль за соблюдением правил противопожарной безопасности, мероприятий по предотвращению террористических актов и учений по эвакуации жильцов общежития в случае необходимости.</w:t>
      </w:r>
    </w:p>
    <w:p w:rsidR="00EF6C8A" w:rsidRPr="00FF26C1" w:rsidRDefault="00EF6C8A" w:rsidP="00FF26C1">
      <w:pPr>
        <w:ind w:left="142" w:firstLine="540"/>
        <w:jc w:val="both"/>
      </w:pPr>
    </w:p>
    <w:p w:rsidR="00EF6C8A" w:rsidRPr="00FF26C1" w:rsidRDefault="00EF6C8A" w:rsidP="00FF26C1">
      <w:pPr>
        <w:ind w:left="142" w:firstLine="540"/>
        <w:jc w:val="center"/>
      </w:pPr>
      <w:r w:rsidRPr="00FF26C1">
        <w:t>4. Права и обязанности, проживающих в общежитии</w:t>
      </w:r>
    </w:p>
    <w:p w:rsidR="00EF6C8A" w:rsidRPr="00FF26C1" w:rsidRDefault="00EF6C8A" w:rsidP="00FF26C1">
      <w:pPr>
        <w:ind w:left="142" w:firstLine="540"/>
        <w:jc w:val="both"/>
      </w:pPr>
    </w:p>
    <w:p w:rsidR="00EF6C8A" w:rsidRPr="00FF26C1" w:rsidRDefault="00EF6C8A" w:rsidP="00FF26C1">
      <w:pPr>
        <w:ind w:left="142" w:firstLine="540"/>
        <w:jc w:val="both"/>
      </w:pPr>
      <w:r w:rsidRPr="00FF26C1">
        <w:t>4.1. Проживающие в общежитии имеют право: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проживать в закрепленном жилом помещении (комнате) весь срок обучения в Колледже при условии соблюдения правил внутреннего распорядка;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пользоваться помещениями учебного и культурно-бытового назначения, оборудованием, инвентарем общежития;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вносить администрации Колледжа предложения о внесении изменений в договор найма жилого помещения в общежитии(далее –договор найма жилого помещения);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- избирать </w:t>
      </w:r>
      <w:r>
        <w:t xml:space="preserve">  С</w:t>
      </w:r>
      <w:r w:rsidRPr="00FF26C1">
        <w:t>овет</w:t>
      </w:r>
      <w:r>
        <w:t xml:space="preserve">  </w:t>
      </w:r>
      <w:r w:rsidRPr="00FF26C1">
        <w:t xml:space="preserve"> общежития и быть избранным в его состав;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- участвовать через </w:t>
      </w:r>
      <w:r>
        <w:t xml:space="preserve"> </w:t>
      </w:r>
      <w:r w:rsidRPr="00FF26C1">
        <w:t xml:space="preserve">совет </w:t>
      </w:r>
      <w:r>
        <w:t xml:space="preserve">обучающихся </w:t>
      </w:r>
      <w:r w:rsidRPr="00FF26C1">
        <w:t>общежития в решении вопросов улучшения условий проживания обучающихся организации внеучебной воспитательной работы и досуга, оборудования и оформления жилых помещений и комнат для самостоятельной работы.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4.2 Проживающие в общежитии обязаны: 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строго соблюдать правила проживания и правила внутреннего распорядка общежития, техники безопасности, пожарной и общественной безопасности.</w:t>
      </w:r>
    </w:p>
    <w:p w:rsidR="00EF6C8A" w:rsidRPr="00FF26C1" w:rsidRDefault="00EF6C8A" w:rsidP="00FF26C1">
      <w:pPr>
        <w:ind w:left="142" w:firstLine="540"/>
        <w:jc w:val="both"/>
      </w:pPr>
      <w:r w:rsidRPr="00FF26C1">
        <w:t>-бережно относится к помещениям, оборудованию и инвентарю общежития, экономно расходовать электроэнергию и воду, соблюдать чистоту в жилых помещениях и местах общего пользования, ежедневно производить уборку в своих жилых помещениях;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своевременно, в установленном Колледжем порядке, вносить плату за проживание;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выполнять положения заключенного с администрацией Колледжа договора найма жилого помещения;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возмещать причиненный материальной ущерб в соответствии с законодательством Российской Федерации и заключенным договором найма жилого помещения</w:t>
      </w:r>
    </w:p>
    <w:p w:rsidR="00EF6C8A" w:rsidRPr="00FF26C1" w:rsidRDefault="00EF6C8A" w:rsidP="00FF26C1">
      <w:pPr>
        <w:ind w:left="142" w:firstLine="540"/>
        <w:jc w:val="both"/>
      </w:pPr>
      <w:r w:rsidRPr="00FF26C1">
        <w:t>4.3 Проживающие в общежитии на добровольной основе привлекаются Советом общежития во внеучебное время к работам по самообслуживанию, благоустройству и озеленению территории общежития, к проведению ремонта занимаемых ими жилых комнат, систематическим (не реже двух раз в месяц) генеральным уборкам помещений общежития и закрепленной территории и другим видам работ с учетом заключенного договора найма жилого помещения с соблюдением правил охраны труда.</w:t>
      </w:r>
    </w:p>
    <w:p w:rsidR="00EF6C8A" w:rsidRPr="00FF26C1" w:rsidRDefault="00EF6C8A" w:rsidP="00FF26C1">
      <w:pPr>
        <w:ind w:left="142" w:firstLine="540"/>
        <w:jc w:val="both"/>
      </w:pPr>
      <w:r w:rsidRPr="00FF26C1">
        <w:t>4.4. За нарушение правил проживания и правил внутреннего распорядка в общежитии к проживающим по представлению администрации Колледжа или решению совета общежития могут быть применены меры общественного, административного воздействия, наложены дисциплинарные и иные виды взыскания.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4.5. Категорически запрещаются появление в общежитии в нетрезвом состоянии, оскорбляющем честь и достоинство проживающих, распитие спиртных напитков, а также хранение, употребление и продажа наркотических веществ </w:t>
      </w:r>
    </w:p>
    <w:p w:rsidR="00EF6C8A" w:rsidRPr="00FF26C1" w:rsidRDefault="00EF6C8A" w:rsidP="00FF26C1">
      <w:pPr>
        <w:ind w:left="142" w:firstLine="540"/>
        <w:jc w:val="center"/>
      </w:pPr>
    </w:p>
    <w:p w:rsidR="00EF6C8A" w:rsidRPr="00FF26C1" w:rsidRDefault="00EF6C8A" w:rsidP="00FF26C1">
      <w:pPr>
        <w:ind w:left="142" w:firstLine="540"/>
        <w:jc w:val="center"/>
      </w:pPr>
      <w:r w:rsidRPr="00FF26C1">
        <w:t>5. Права и обязанности администрации Колледжа</w:t>
      </w:r>
    </w:p>
    <w:p w:rsidR="00EF6C8A" w:rsidRPr="00FF26C1" w:rsidRDefault="00EF6C8A" w:rsidP="00FF26C1">
      <w:pPr>
        <w:ind w:left="142" w:firstLine="540"/>
        <w:jc w:val="both"/>
      </w:pPr>
    </w:p>
    <w:p w:rsidR="00EF6C8A" w:rsidRPr="00FF26C1" w:rsidRDefault="00EF6C8A" w:rsidP="00FF26C1">
      <w:pPr>
        <w:ind w:left="142" w:firstLine="540"/>
        <w:jc w:val="both"/>
      </w:pPr>
      <w:r w:rsidRPr="00FF26C1">
        <w:t>5.1.Распорядок дня общежития утверждается директором колледжа и согласуется с медицинским работником  колледжа</w:t>
      </w:r>
      <w:r>
        <w:t>(если имеется)</w:t>
      </w:r>
      <w:r w:rsidRPr="00FF26C1">
        <w:t>.</w:t>
      </w:r>
    </w:p>
    <w:p w:rsidR="00EF6C8A" w:rsidRPr="00FF26C1" w:rsidRDefault="00EF6C8A" w:rsidP="00FF26C1">
      <w:pPr>
        <w:ind w:left="142" w:firstLine="540"/>
        <w:jc w:val="both"/>
      </w:pPr>
      <w:r w:rsidRPr="00FF26C1">
        <w:t>5.2. Правила проживания в общежитии утверждаются директором колледжа.</w:t>
      </w:r>
    </w:p>
    <w:p w:rsidR="00EF6C8A" w:rsidRPr="00FF26C1" w:rsidRDefault="00EF6C8A" w:rsidP="00FF26C1">
      <w:pPr>
        <w:ind w:left="142" w:firstLine="540"/>
        <w:jc w:val="both"/>
      </w:pPr>
      <w:r>
        <w:t>5.3. Р</w:t>
      </w:r>
      <w:r w:rsidRPr="00FF26C1">
        <w:t xml:space="preserve">абота в общежитии организуется согласно </w:t>
      </w:r>
      <w:r>
        <w:t xml:space="preserve"> </w:t>
      </w:r>
      <w:r w:rsidRPr="00FF26C1">
        <w:t xml:space="preserve"> Плану воспитательной работы в общежитии, утвержденным директором Колледжа.</w:t>
      </w:r>
    </w:p>
    <w:p w:rsidR="00EF6C8A" w:rsidRPr="00FF26C1" w:rsidRDefault="00EF6C8A" w:rsidP="00FF26C1">
      <w:pPr>
        <w:ind w:left="142" w:firstLine="540"/>
        <w:jc w:val="both"/>
      </w:pPr>
      <w:r w:rsidRPr="00FF26C1">
        <w:t>5.4. Администрация колледжа обязана: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обеспечить обучающихся местами в общежитии в соответствии с установленными законодательством Российской Федерации, настоящим Положением, нормами проживания в общежитии;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при вселении в общежитие и дальнейшем проживании обучающихся информировать их о локальных нормативных правовых актах, регулирующих вопросы проживания в общежитии;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содержать помещения общежития в надлежащем состоянии  в соответствии с установленными санитарными правилами и нормами;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заключать с проживающими и выполнять договоры найма жилого помещения;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укомплектовывать общежитие мебелью, оборудованием, постельными принадлежностями и другим инвентарем;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своевременно проводить капитальный и текущий ремонт общежития, инвентаря, оборудования, содержать в надлежащем порядке закрепленную территорию и зеленые насаждения;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содействовать совету общежития в развитии</w:t>
      </w:r>
      <w:r>
        <w:t xml:space="preserve"> самоуправле</w:t>
      </w:r>
      <w:r w:rsidRPr="00FF26C1">
        <w:t>ния</w:t>
      </w:r>
      <w:r>
        <w:t xml:space="preserve"> обучающихся</w:t>
      </w:r>
      <w:r w:rsidRPr="00FF26C1">
        <w:t xml:space="preserve"> по вопросам самообслуживания, условий, улучшение условий труда, быта и отдыха проживающих;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осуществлять мероприятия по улучшению жилищных и культурно-бытовых условий в общежитии, своевременно принимать меры по реализации предложений проживающих, информировать их о принятых решениях;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обеспечи</w:t>
      </w:r>
      <w:r>
        <w:t xml:space="preserve">вать необходимый тепловой режим, </w:t>
      </w:r>
      <w:r w:rsidRPr="00FF26C1">
        <w:t>освещенность во всех помещениях общежития в соответствии санитарными требованиями и правилами охраны труда;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обеспечивать на территории общежития охрану и соблюдение установленного пропускного режима.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5.5. Администрация колледжа вправе: 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вносить предложения по улучшению условий проживания в общежитии;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 совместно с советом общежития вносить на рассмотрение директора Колледжа предложения о применении дисциплинарных взысканий к нарушителям общественного порядка;</w:t>
      </w:r>
    </w:p>
    <w:p w:rsidR="00EF6C8A" w:rsidRPr="00FF26C1" w:rsidRDefault="00EF6C8A" w:rsidP="00FF26C1">
      <w:pPr>
        <w:ind w:left="142" w:firstLine="540"/>
        <w:jc w:val="both"/>
      </w:pPr>
      <w:r w:rsidRPr="00FF26C1">
        <w:t>-принимать решение о переселении проживающих из одной комнаты в другую.</w:t>
      </w:r>
    </w:p>
    <w:p w:rsidR="00EF6C8A" w:rsidRPr="00FF26C1" w:rsidRDefault="00EF6C8A" w:rsidP="00FF26C1">
      <w:pPr>
        <w:ind w:left="142" w:firstLine="540"/>
        <w:jc w:val="both"/>
      </w:pPr>
    </w:p>
    <w:p w:rsidR="00EF6C8A" w:rsidRPr="00FF26C1" w:rsidRDefault="00EF6C8A" w:rsidP="00FF26C1">
      <w:pPr>
        <w:ind w:left="142" w:firstLine="540"/>
        <w:jc w:val="center"/>
      </w:pPr>
      <w:r w:rsidRPr="00FF26C1">
        <w:t>6. Взаимосвязь с другими подразделениями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Свою деятельность работники общежития  осуществляет в тесном контакте с администрацией Колледжа, органами самоуправления, родителями (законными представителями),  педагогом-психологом, </w:t>
      </w:r>
      <w:r>
        <w:t xml:space="preserve"> </w:t>
      </w:r>
      <w:r w:rsidRPr="00FF26C1">
        <w:t xml:space="preserve"> мастерами производственного обучения.</w:t>
      </w:r>
    </w:p>
    <w:p w:rsidR="00EF6C8A" w:rsidRPr="00FF26C1" w:rsidRDefault="00EF6C8A" w:rsidP="00FF26C1">
      <w:pPr>
        <w:ind w:left="142" w:firstLine="540"/>
        <w:jc w:val="center"/>
      </w:pPr>
    </w:p>
    <w:p w:rsidR="00EF6C8A" w:rsidRPr="00FF26C1" w:rsidRDefault="00EF6C8A" w:rsidP="00FF26C1">
      <w:pPr>
        <w:ind w:left="142" w:firstLine="540"/>
        <w:jc w:val="center"/>
      </w:pPr>
      <w:r w:rsidRPr="00FF26C1">
        <w:t>7. Ответственность</w:t>
      </w:r>
    </w:p>
    <w:p w:rsidR="00EF6C8A" w:rsidRPr="00FF26C1" w:rsidRDefault="00EF6C8A" w:rsidP="00FF26C1">
      <w:pPr>
        <w:ind w:left="142" w:firstLine="540"/>
        <w:jc w:val="both"/>
      </w:pPr>
      <w:r w:rsidRPr="00FF26C1">
        <w:t>7.1. Плата за пользование жилым помещением и коммунальные услуги в общежитии в текущем учебном году взимается с обучающихся, два раза в учебный год (за первое полугодие-до 30 сентября, за второе полугодие-31 декабря) за все время их проживания; при выезде обучающихся в летний период плата за общежитие не взимается.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7.2. </w:t>
      </w:r>
      <w:r>
        <w:t>Р</w:t>
      </w:r>
      <w:r w:rsidRPr="00FF26C1">
        <w:t xml:space="preserve">азмер платы за пользование жилым помещением и коммунальные услуги в общежитии Колледжа для обучающихся устанавливается приказом директора Колледжа, с учетом мнения родительского </w:t>
      </w:r>
      <w:r>
        <w:t>комитета</w:t>
      </w:r>
      <w:r w:rsidRPr="00FF26C1">
        <w:t xml:space="preserve"> и Совета обучающихся</w:t>
      </w:r>
    </w:p>
    <w:p w:rsidR="00EF6C8A" w:rsidRPr="00FF26C1" w:rsidRDefault="00EF6C8A" w:rsidP="00FF26C1">
      <w:pPr>
        <w:ind w:left="142" w:firstLine="540"/>
        <w:jc w:val="both"/>
      </w:pPr>
      <w:r w:rsidRPr="00FF26C1">
        <w:t>7.3. Внесение платы за пользование жилым помещением и коммунальные услуги в общежитии производится на расчетный счет Колледжа.</w:t>
      </w:r>
    </w:p>
    <w:p w:rsidR="00EF6C8A" w:rsidRPr="00FF26C1" w:rsidRDefault="00EF6C8A" w:rsidP="00FF26C1">
      <w:pPr>
        <w:ind w:left="142" w:firstLine="540"/>
        <w:jc w:val="both"/>
      </w:pPr>
      <w:r w:rsidRPr="00FF26C1">
        <w:t xml:space="preserve">7.4. От внесения платы за пользование жилым помещением и коммунальные услуги в общежитии освобождаются дети-сироты и дети, оставшиеся без попечения родителей, лицами из числа детей-сирот и детей, оставшихся без попечения родителей, лица, потерявшие в период обучения обоих родителей или единственного родителя, дети-инвалиды, инвалиды I и II групп, инвалиды с детства, обучающиеся, подвергшиеся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полигоне, обучающиеся, являющиеся инвалидами вследствие военной травмы или заболевания, полученных в период прохождения военной службы, и ветеранами боевых действий либо имеющим право на получение государственной социальной помощи, а также обучающимся из числа граждан, проходивших в течение не менее трех лет военную службу по контракту в Вооруженных Силах Российской Федерации, во внутренних войсках Министерства внутренних дел Российской Федерации, в инженерно-технических, дорожно-строительных воинских формированиях при федеральных органах исполнительной власти и в спасательных воинских формированиях федерального органа исполнительной власти, уполномоченного на решение задач в области гражданской обороны, Службе внешней разведки Российской Федерации, органах федеральной службы безопасности,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"б" - "г" пункта 1, подпунктом "а" пункта 2 и подпунктами "а" - "в" пункта 3 статьи </w:t>
      </w:r>
      <w:r w:rsidRPr="00D3192B">
        <w:t xml:space="preserve">51 </w:t>
      </w:r>
      <w:hyperlink r:id="rId5" w:history="1">
        <w:r w:rsidRPr="00D3192B">
          <w:rPr>
            <w:rStyle w:val="Hyperlink"/>
            <w:color w:val="auto"/>
          </w:rPr>
          <w:t>Федерального закона N 53-ФЗ "О воинской обязанности и военной службе"</w:t>
        </w:r>
      </w:hyperlink>
      <w:r w:rsidRPr="00FF26C1">
        <w:t>.</w:t>
      </w:r>
    </w:p>
    <w:p w:rsidR="00EF6C8A" w:rsidRPr="00FF26C1" w:rsidRDefault="00EF6C8A" w:rsidP="00FF26C1">
      <w:pPr>
        <w:ind w:left="142" w:firstLine="540"/>
        <w:jc w:val="center"/>
      </w:pPr>
    </w:p>
    <w:p w:rsidR="00EF6C8A" w:rsidRPr="00FF26C1" w:rsidRDefault="00EF6C8A" w:rsidP="00FF26C1">
      <w:pPr>
        <w:ind w:left="142" w:firstLine="540"/>
        <w:jc w:val="center"/>
      </w:pPr>
      <w:r w:rsidRPr="00FF26C1">
        <w:t xml:space="preserve">8. Ответственность </w:t>
      </w:r>
    </w:p>
    <w:p w:rsidR="00EF6C8A" w:rsidRPr="00FF26C1" w:rsidRDefault="00EF6C8A" w:rsidP="00FF26C1">
      <w:pPr>
        <w:ind w:left="142" w:firstLine="540"/>
        <w:jc w:val="center"/>
      </w:pPr>
    </w:p>
    <w:p w:rsidR="00EF6C8A" w:rsidRPr="00FF26C1" w:rsidRDefault="00EF6C8A" w:rsidP="00FF26C1">
      <w:pPr>
        <w:ind w:left="142" w:firstLine="540"/>
        <w:jc w:val="both"/>
      </w:pPr>
      <w:r w:rsidRPr="00FF26C1">
        <w:t>8.1. За организацию хозяйственной деятельности общежития несут ответственность комендант общежития.</w:t>
      </w:r>
    </w:p>
    <w:p w:rsidR="00EF6C8A" w:rsidRPr="00FF26C1" w:rsidRDefault="00EF6C8A" w:rsidP="00FF26C1">
      <w:pPr>
        <w:ind w:left="142" w:firstLine="540"/>
        <w:jc w:val="both"/>
      </w:pPr>
      <w:r w:rsidRPr="00FF26C1">
        <w:t>8.2.Воспитатели несут ответственность за организацию досуга обучающихся и за соблюдение проживающими порядка в жилых комнатах, в коридорах, комнате самоподготовки и т.д.</w:t>
      </w:r>
    </w:p>
    <w:p w:rsidR="00EF6C8A" w:rsidRPr="00FF26C1" w:rsidRDefault="00EF6C8A" w:rsidP="00FF26C1">
      <w:pPr>
        <w:ind w:left="142" w:firstLine="540"/>
        <w:jc w:val="both"/>
      </w:pPr>
      <w:r w:rsidRPr="00FF26C1">
        <w:t>8.3. За организацию воспитательной работы в общежитии Колледжа несет ответственность заместитель директора Колледжа по учебно-воспитательной работе.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 xml:space="preserve">8.4. За нарушение настоящих Правил к проживающим по представлению администрации общежития могут быть применены меры общественного и дисциплинарного воздействия в соответствии с действующим законодательством Российской Федерации, уставом Колледжа и правилами внутреннего распорядка общежития. 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8.5. За нарушение проживающими правил внутреннего распорядка к ним применяются следующие дисциплинарные взыскания: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а) замечание;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б) выговор;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в) выселение из общежития;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 xml:space="preserve">г) отчисление из Колледжа с расторжением </w:t>
      </w:r>
      <w:hyperlink r:id="rId6" w:history="1">
        <w:r w:rsidRPr="00FF26C1">
          <w:rPr>
            <w:color w:val="0000FF"/>
          </w:rPr>
          <w:t>договора</w:t>
        </w:r>
      </w:hyperlink>
      <w:r w:rsidRPr="00FF26C1">
        <w:t xml:space="preserve"> найма жилого помещения в общежитии (</w:t>
      </w:r>
      <w:hyperlink r:id="rId7" w:history="1">
        <w:r w:rsidRPr="00FF26C1">
          <w:rPr>
            <w:color w:val="0000FF"/>
          </w:rPr>
          <w:t>п. 2 ст. 105</w:t>
        </w:r>
      </w:hyperlink>
      <w:r w:rsidRPr="00FF26C1">
        <w:t xml:space="preserve"> Жилищного кодекса Российской Федерации).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 xml:space="preserve"> Проживающие могут быть выселены из общежития в случаях: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а) использования жилого помещения не по назначению;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б) разрушения или повреждения жилого помещения проживающими или другими гражданами, за действия которых они отвечают;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в) отказа проживающих от регистрации по месту пребывания;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г) систематического нарушения проживающими прав и законных интересов соседей, которое делает невозможным совместное проживание в одном жилом помещении;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д) невнесения проживающими платы за жилое помещение в течение трех месяцев;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е) отсутствия проживающих в общежитии без письменного предупреждения более двух месяцев;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ж) появления в общежитии в состоянии алкогольного или наркотического опьянения;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з) хранения, распространения наркотических средств;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и) хранения проживающими в общежитии взрывчатых, химически опасных веществ или огнестрельного оружия;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к) отчисления из Колледжа;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л) иных случаях, предусмотренных законодательством Российской Федерации.</w:t>
      </w:r>
    </w:p>
    <w:p w:rsidR="00EF6C8A" w:rsidRPr="00FF26C1" w:rsidRDefault="00EF6C8A" w:rsidP="00FF26C1">
      <w:pPr>
        <w:autoSpaceDE w:val="0"/>
        <w:autoSpaceDN w:val="0"/>
        <w:adjustRightInd w:val="0"/>
        <w:ind w:left="142" w:firstLine="540"/>
        <w:jc w:val="both"/>
      </w:pPr>
      <w:r w:rsidRPr="00FF26C1">
        <w:t>8.6. Применение дисциплинарных взысканий оформляется Приказом директора Колледжа.</w:t>
      </w:r>
    </w:p>
    <w:p w:rsidR="00EF6C8A" w:rsidRPr="00FF26C1" w:rsidRDefault="00EF6C8A" w:rsidP="00FF26C1">
      <w:pPr>
        <w:ind w:left="142" w:firstLine="540"/>
        <w:jc w:val="center"/>
        <w:rPr>
          <w:b/>
        </w:rPr>
      </w:pPr>
    </w:p>
    <w:p w:rsidR="00EF6C8A" w:rsidRDefault="00EF6C8A" w:rsidP="00FF26C1">
      <w:pPr>
        <w:ind w:left="142" w:firstLine="540"/>
        <w:jc w:val="center"/>
      </w:pPr>
    </w:p>
    <w:p w:rsidR="00EF6C8A" w:rsidRPr="00FF26C1" w:rsidRDefault="00EF6C8A" w:rsidP="00FF26C1">
      <w:pPr>
        <w:ind w:left="142" w:firstLine="540"/>
        <w:jc w:val="center"/>
      </w:pPr>
      <w:r w:rsidRPr="00FF26C1">
        <w:t>9. Делопроизводство</w:t>
      </w:r>
    </w:p>
    <w:p w:rsidR="00EF6C8A" w:rsidRPr="00FF26C1" w:rsidRDefault="00EF6C8A" w:rsidP="00FF26C1">
      <w:pPr>
        <w:ind w:left="142" w:firstLine="540"/>
        <w:jc w:val="both"/>
      </w:pPr>
      <w:r>
        <w:t>В ходе своей работы воспитатель</w:t>
      </w:r>
      <w:r w:rsidRPr="00FF26C1">
        <w:t xml:space="preserve"> общежития составляются </w:t>
      </w:r>
      <w:r>
        <w:t>воспитательный</w:t>
      </w:r>
      <w:r w:rsidRPr="00FF26C1">
        <w:t xml:space="preserve"> план работы, протоколы проведенных собраний в общежитии, график различных  мероприятий, составляются отчеты о проделанной работе.</w:t>
      </w:r>
    </w:p>
    <w:p w:rsidR="00EF6C8A" w:rsidRPr="00FF26C1" w:rsidRDefault="00EF6C8A" w:rsidP="00FF26C1">
      <w:pPr>
        <w:ind w:left="142" w:firstLine="540"/>
        <w:jc w:val="both"/>
      </w:pPr>
    </w:p>
    <w:p w:rsidR="00EF6C8A" w:rsidRPr="00FF26C1" w:rsidRDefault="00EF6C8A" w:rsidP="00FF26C1">
      <w:pPr>
        <w:ind w:left="142"/>
        <w:jc w:val="center"/>
      </w:pPr>
      <w:r w:rsidRPr="00FF26C1">
        <w:t>10. Заключительные положения</w:t>
      </w:r>
    </w:p>
    <w:p w:rsidR="00EF6C8A" w:rsidRPr="00FF26C1" w:rsidRDefault="00EF6C8A" w:rsidP="00FF26C1">
      <w:pPr>
        <w:ind w:left="142"/>
        <w:jc w:val="both"/>
        <w:textAlignment w:val="top"/>
      </w:pPr>
      <w:r w:rsidRPr="00FF26C1">
        <w:t>10.1. Настоящее Положение  вступает в силу со дня его утверждения директором колледжа после принятия на Общем собрании работников и обучающихся Колледжа.</w:t>
      </w:r>
    </w:p>
    <w:p w:rsidR="00EF6C8A" w:rsidRPr="00FF26C1" w:rsidRDefault="00EF6C8A" w:rsidP="00FF26C1">
      <w:pPr>
        <w:ind w:left="142"/>
        <w:jc w:val="both"/>
        <w:textAlignment w:val="top"/>
      </w:pPr>
      <w:r w:rsidRPr="00FF26C1">
        <w:t>10.2.  Дополнения и изменения  в настоящее Положение вносятся после принятия на Общем собрании работников и обучающихся Колледж.</w:t>
      </w:r>
    </w:p>
    <w:p w:rsidR="00EF6C8A" w:rsidRPr="00FF26C1" w:rsidRDefault="00EF6C8A" w:rsidP="00FF26C1">
      <w:pPr>
        <w:ind w:left="142"/>
        <w:jc w:val="both"/>
        <w:textAlignment w:val="top"/>
      </w:pPr>
      <w:r w:rsidRPr="00FF26C1">
        <w:t>10.3. Настоящее Положение действует до его отмены.</w:t>
      </w:r>
    </w:p>
    <w:p w:rsidR="00EF6C8A" w:rsidRPr="00FF26C1" w:rsidRDefault="00EF6C8A" w:rsidP="00FF26C1">
      <w:pPr>
        <w:ind w:left="142"/>
      </w:pPr>
    </w:p>
    <w:p w:rsidR="00EF6C8A" w:rsidRPr="00FF26C1" w:rsidRDefault="00EF6C8A" w:rsidP="00FF26C1">
      <w:pPr>
        <w:ind w:left="142"/>
      </w:pPr>
    </w:p>
    <w:p w:rsidR="00EF6C8A" w:rsidRPr="00FF26C1" w:rsidRDefault="00EF6C8A" w:rsidP="00FF26C1">
      <w:pPr>
        <w:ind w:left="142" w:firstLine="540"/>
        <w:jc w:val="center"/>
      </w:pPr>
    </w:p>
    <w:p w:rsidR="00EF6C8A" w:rsidRDefault="00EF6C8A" w:rsidP="00FF26C1">
      <w:pPr>
        <w:ind w:firstLine="540"/>
        <w:jc w:val="both"/>
      </w:pPr>
    </w:p>
    <w:p w:rsidR="00EF6C8A" w:rsidRDefault="00EF6C8A" w:rsidP="00FF26C1">
      <w:pPr>
        <w:ind w:firstLine="540"/>
        <w:jc w:val="both"/>
      </w:pPr>
    </w:p>
    <w:sectPr w:rsidR="00EF6C8A" w:rsidSect="00FF26C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4610"/>
    <w:multiLevelType w:val="multilevel"/>
    <w:tmpl w:val="295C08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6C1"/>
    <w:rsid w:val="007C190F"/>
    <w:rsid w:val="008B5625"/>
    <w:rsid w:val="00D26953"/>
    <w:rsid w:val="00D3192B"/>
    <w:rsid w:val="00EA7B45"/>
    <w:rsid w:val="00EF6C8A"/>
    <w:rsid w:val="00FF2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6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FF26C1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FF26C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F26C1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99"/>
    <w:qFormat/>
    <w:rsid w:val="00FF26C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FF26C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9D31933B904BF3714983C1C447C82A91616E4ECD79EE73A480D8548AD80642D3840C129BBA6EFEP0C4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E9D31933B904BF3714983C1C447C82A97676844C67BB379ACD9D4568DD75955D4CD00139BBE6CPFCEJ" TargetMode="External"/><Relationship Id="rId5" Type="http://schemas.openxmlformats.org/officeDocument/2006/relationships/hyperlink" Target="http://docs.cntd.ru/document/90170475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5</Pages>
  <Words>2027</Words>
  <Characters>11556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2</cp:revision>
  <cp:lastPrinted>2019-02-05T09:00:00Z</cp:lastPrinted>
  <dcterms:created xsi:type="dcterms:W3CDTF">2019-02-04T17:39:00Z</dcterms:created>
  <dcterms:modified xsi:type="dcterms:W3CDTF">2019-02-05T09:00:00Z</dcterms:modified>
</cp:coreProperties>
</file>